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5E03987A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927EF8">
        <w:rPr>
          <w:b/>
          <w:bCs/>
          <w:color w:val="833C0B" w:themeColor="accent2" w:themeShade="80"/>
          <w:sz w:val="56"/>
          <w:szCs w:val="56"/>
        </w:rPr>
        <w:t>1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CE3066">
        <w:rPr>
          <w:b/>
          <w:bCs/>
          <w:color w:val="833C0B" w:themeColor="accent2" w:themeShade="80"/>
          <w:sz w:val="56"/>
          <w:szCs w:val="56"/>
        </w:rPr>
        <w:t>Ongoing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286EAA2E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CE3066">
        <w:rPr>
          <w:b/>
          <w:bCs/>
          <w:color w:val="833C0B" w:themeColor="accent2" w:themeShade="80"/>
          <w:sz w:val="56"/>
          <w:szCs w:val="56"/>
        </w:rPr>
        <w:t>Seasonal Change</w:t>
      </w:r>
    </w:p>
    <w:p w14:paraId="7495FED6" w14:textId="6007DD92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273E39CD" w14:textId="3EED9B4D" w:rsidR="00CE3066" w:rsidRPr="00CE3066" w:rsidRDefault="007223DC" w:rsidP="007223DC">
      <w:pPr>
        <w:jc w:val="center"/>
      </w:pPr>
      <w:r w:rsidRPr="00CE3066">
        <w:rPr>
          <w:noProof/>
        </w:rPr>
        <w:drawing>
          <wp:inline distT="0" distB="0" distL="0" distR="0" wp14:anchorId="3C6BA5DA" wp14:editId="71678489">
            <wp:extent cx="4721809" cy="6776182"/>
            <wp:effectExtent l="1270" t="0" r="444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7672" cy="67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3A94" w14:textId="5DA19A05" w:rsidR="00CE3066" w:rsidRPr="00CE3066" w:rsidRDefault="007223DC" w:rsidP="007223DC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CE3066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4BEB6EDF" wp14:editId="22093FE0">
            <wp:extent cx="4724400" cy="29540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066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B9E88F6" wp14:editId="2F5966D8">
            <wp:extent cx="7175729" cy="9144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69" cy="91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06B9" w14:textId="0B61D3D3" w:rsidR="00CE3066" w:rsidRPr="00CE3066" w:rsidRDefault="007223DC" w:rsidP="007223DC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CE3066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35AAA064" wp14:editId="2C609777">
            <wp:extent cx="6997864" cy="233289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478" cy="234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DA21" w14:textId="38000376" w:rsidR="00CE3066" w:rsidRPr="00CE3066" w:rsidRDefault="00CE3066" w:rsidP="00CE3066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AF0E088" w14:textId="6DD04EB2" w:rsidR="00CE3066" w:rsidRPr="00CE3066" w:rsidRDefault="00754DFE" w:rsidP="007223DC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CA0ADA" wp14:editId="7E451218">
            <wp:simplePos x="0" y="0"/>
            <wp:positionH relativeFrom="margin">
              <wp:align>left</wp:align>
            </wp:positionH>
            <wp:positionV relativeFrom="paragraph">
              <wp:posOffset>269631</wp:posOffset>
            </wp:positionV>
            <wp:extent cx="1746738" cy="1074810"/>
            <wp:effectExtent l="0" t="0" r="6350" b="0"/>
            <wp:wrapNone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738" cy="107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55207D" wp14:editId="72082AD9">
            <wp:simplePos x="0" y="0"/>
            <wp:positionH relativeFrom="margin">
              <wp:align>left</wp:align>
            </wp:positionH>
            <wp:positionV relativeFrom="paragraph">
              <wp:posOffset>1828311</wp:posOffset>
            </wp:positionV>
            <wp:extent cx="1793631" cy="1325392"/>
            <wp:effectExtent l="0" t="0" r="0" b="8255"/>
            <wp:wrapNone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631" cy="132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066" w:rsidRPr="00CE3066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34FCB7D" wp14:editId="284B0301">
            <wp:extent cx="6353908" cy="3415680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03" cy="343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DFE">
        <w:rPr>
          <w:noProof/>
        </w:rPr>
        <w:t xml:space="preserve">  </w:t>
      </w:r>
    </w:p>
    <w:p w14:paraId="7B92C48B" w14:textId="7B982214" w:rsidR="00927EF8" w:rsidRDefault="00754DFE" w:rsidP="000B5B35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E859FE" wp14:editId="643FC18A">
            <wp:simplePos x="0" y="0"/>
            <wp:positionH relativeFrom="column">
              <wp:posOffset>-140677</wp:posOffset>
            </wp:positionH>
            <wp:positionV relativeFrom="paragraph">
              <wp:posOffset>1779954</wp:posOffset>
            </wp:positionV>
            <wp:extent cx="1559169" cy="1234440"/>
            <wp:effectExtent l="0" t="0" r="3175" b="381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74" cy="125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E01066" wp14:editId="3E5F327F">
            <wp:simplePos x="0" y="0"/>
            <wp:positionH relativeFrom="column">
              <wp:posOffset>152058</wp:posOffset>
            </wp:positionH>
            <wp:positionV relativeFrom="paragraph">
              <wp:posOffset>220492</wp:posOffset>
            </wp:positionV>
            <wp:extent cx="1289538" cy="1148422"/>
            <wp:effectExtent l="0" t="0" r="6350" b="0"/>
            <wp:wrapNone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38" cy="114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3DC" w:rsidRPr="00CE3066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3ED46E26" wp14:editId="236CD453">
            <wp:extent cx="6996959" cy="3000766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34" cy="30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7D31" w14:textId="4E108E04" w:rsidR="007223DC" w:rsidRPr="007223DC" w:rsidRDefault="007223DC" w:rsidP="007223DC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7223DC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715CB20B" wp14:editId="7A338E44">
            <wp:extent cx="4736123" cy="3793052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74" cy="38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AD3AB1" w14:textId="796A53DC" w:rsidR="007223DC" w:rsidRPr="00927EF8" w:rsidRDefault="007223DC" w:rsidP="000B5B35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7223DC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F2009EA" wp14:editId="0B2964E6">
            <wp:extent cx="5357495" cy="260223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3078"/>
        <w:gridCol w:w="5150"/>
        <w:gridCol w:w="4877"/>
      </w:tblGrid>
      <w:tr w:rsidR="004A31ED" w:rsidRPr="004A31ED" w14:paraId="18DDB801" w14:textId="77777777" w:rsidTr="00DA26C0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9AD791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0A4CCF10" w:rsidR="004A31ED" w:rsidRPr="004D4226" w:rsidRDefault="007223DC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</w:tr>
      <w:tr w:rsidR="004A31ED" w:rsidRPr="004A31ED" w14:paraId="4FABBACE" w14:textId="77777777" w:rsidTr="00DA26C0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2AE3DC16" w:rsidR="004A31ED" w:rsidRPr="004D4226" w:rsidRDefault="007223DC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Seasonal Change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6CF4" w14:textId="41CC5C7B" w:rsidR="00DA26C0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are the seasons</w:t>
            </w:r>
          </w:p>
          <w:p w14:paraId="5804A516" w14:textId="78523217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9" w:history="1">
              <w:r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https://www.bbc.co.uk/bitesize/topics/zkvv4wx/articles/z3kbydm</w:t>
              </w:r>
            </w:hyperlink>
          </w:p>
          <w:p w14:paraId="6F204C3B" w14:textId="045887CE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35EAF98" w14:textId="47A3D538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Night and day</w:t>
            </w:r>
          </w:p>
          <w:p w14:paraId="733797B0" w14:textId="00D0CC5F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0" w:history="1">
              <w:r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https://www.bbc.co.uk/bitesize/topics/zkvv4wx/articles/zyfhxbk</w:t>
              </w:r>
            </w:hyperlink>
          </w:p>
          <w:p w14:paraId="405F1505" w14:textId="653CF6C8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ED43F2E" w14:textId="2DF749B2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Seasons song</w:t>
            </w:r>
          </w:p>
          <w:p w14:paraId="02D30DAE" w14:textId="2699891B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1" w:history="1">
              <w:r w:rsidRPr="00332A57">
                <w:rPr>
                  <w:rStyle w:val="Hyperlink"/>
                  <w:rFonts w:cstheme="minorHAnsi"/>
                  <w:i/>
                  <w:iCs/>
                </w:rPr>
                <w:t>https://www.youtube.com/watch?v=NavWWM2iTEw</w:t>
              </w:r>
            </w:hyperlink>
          </w:p>
          <w:p w14:paraId="6A2E31E9" w14:textId="6B2D8CAD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4D7AA7B5" w14:textId="7D468607" w:rsidR="007223DC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Months of the year song</w:t>
            </w:r>
          </w:p>
          <w:p w14:paraId="0B9F3370" w14:textId="1D0D1D90" w:rsidR="00DA26C0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Pr="00332A57">
                <w:rPr>
                  <w:rStyle w:val="Hyperlink"/>
                  <w:rFonts w:cstheme="minorHAnsi"/>
                  <w:i/>
                  <w:iCs/>
                </w:rPr>
                <w:t>https://www.youtube.com/watch?v=5enDRrWyXaw</w:t>
              </w:r>
            </w:hyperlink>
          </w:p>
          <w:p w14:paraId="566F7829" w14:textId="5BB6B734" w:rsidR="007223DC" w:rsidRPr="004D4226" w:rsidRDefault="007223DC" w:rsidP="00DA26C0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74E2" w14:textId="77777777" w:rsidR="00DA26C0" w:rsidRDefault="007223DC" w:rsidP="007223DC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Seasonal scavenger hunt- look out for signs of </w:t>
            </w:r>
            <w:proofErr w:type="spellStart"/>
            <w:r>
              <w:rPr>
                <w:rFonts w:cstheme="minorHAnsi"/>
                <w:color w:val="C00000"/>
                <w:sz w:val="28"/>
                <w:szCs w:val="22"/>
              </w:rPr>
              <w:t>Autum</w:t>
            </w:r>
            <w:proofErr w:type="spellEnd"/>
            <w:r>
              <w:rPr>
                <w:rFonts w:cstheme="minorHAnsi"/>
                <w:color w:val="C00000"/>
                <w:sz w:val="28"/>
                <w:szCs w:val="22"/>
              </w:rPr>
              <w:t xml:space="preserve"> e.g. conkers and brown leaves.  Repeat over year.</w:t>
            </w:r>
          </w:p>
          <w:p w14:paraId="587D0D97" w14:textId="77777777" w:rsidR="007223DC" w:rsidRDefault="007223DC" w:rsidP="00754DFE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4D64C7F7" w14:textId="79679BA0" w:rsidR="00754DFE" w:rsidRDefault="00754DFE" w:rsidP="00754DFE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Draw or photograph a deciduous tree over the 4 seasons.</w:t>
            </w:r>
          </w:p>
          <w:p w14:paraId="2E582CFE" w14:textId="77777777" w:rsidR="00754DFE" w:rsidRPr="00754DFE" w:rsidRDefault="00754DFE" w:rsidP="00754DFE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21C3081" w14:textId="77777777" w:rsidR="00754DFE" w:rsidRDefault="00754DFE" w:rsidP="00754DFE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Use a thermometer, computer or phone to note the temperature in different seasons. </w:t>
            </w:r>
          </w:p>
          <w:p w14:paraId="6E7DA212" w14:textId="77777777" w:rsidR="00754DFE" w:rsidRPr="00754DFE" w:rsidRDefault="00754DFE" w:rsidP="00754DFE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3023A275" w:rsidR="00754DFE" w:rsidRPr="00754DFE" w:rsidRDefault="00754DFE" w:rsidP="00754DFE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A0FC7B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0B5B35"/>
    <w:rsid w:val="001F7EA0"/>
    <w:rsid w:val="002608AF"/>
    <w:rsid w:val="00295932"/>
    <w:rsid w:val="002B3373"/>
    <w:rsid w:val="003A7885"/>
    <w:rsid w:val="003E5213"/>
    <w:rsid w:val="00413268"/>
    <w:rsid w:val="00413F8E"/>
    <w:rsid w:val="004531D4"/>
    <w:rsid w:val="004625A6"/>
    <w:rsid w:val="00485ABC"/>
    <w:rsid w:val="0049561C"/>
    <w:rsid w:val="004A31ED"/>
    <w:rsid w:val="004D4226"/>
    <w:rsid w:val="005835CA"/>
    <w:rsid w:val="0059550E"/>
    <w:rsid w:val="005A2288"/>
    <w:rsid w:val="005B1525"/>
    <w:rsid w:val="005B1FC8"/>
    <w:rsid w:val="006241EB"/>
    <w:rsid w:val="006908BF"/>
    <w:rsid w:val="006B136F"/>
    <w:rsid w:val="006D5C2E"/>
    <w:rsid w:val="007223DC"/>
    <w:rsid w:val="00734CAC"/>
    <w:rsid w:val="00754DFE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27EF8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C5A49"/>
    <w:rsid w:val="00BF4B45"/>
    <w:rsid w:val="00C33BE5"/>
    <w:rsid w:val="00C95DA7"/>
    <w:rsid w:val="00CB6B43"/>
    <w:rsid w:val="00CE3066"/>
    <w:rsid w:val="00CE4E66"/>
    <w:rsid w:val="00D33904"/>
    <w:rsid w:val="00DA26C0"/>
    <w:rsid w:val="00DF6964"/>
    <w:rsid w:val="00E102C7"/>
    <w:rsid w:val="00E10706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avWWM2iTEw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bbc.co.uk/bitesize/topics/zkvv4wx/articles/zyfhxb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bbc.co.uk/bitesize/topics/zkvv4wx/articles/z3kbyd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5enDRrWyXa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E930F-AADD-4665-9566-56E2AF751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E0B8DC42.dotm</Template>
  <TotalTime>30</TotalTime>
  <Pages>5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Emily Bull</cp:lastModifiedBy>
  <cp:revision>3</cp:revision>
  <cp:lastPrinted>2023-08-24T11:45:00Z</cp:lastPrinted>
  <dcterms:created xsi:type="dcterms:W3CDTF">2023-09-01T20:25:00Z</dcterms:created>
  <dcterms:modified xsi:type="dcterms:W3CDTF">2023-09-01T20:55:00Z</dcterms:modified>
</cp:coreProperties>
</file>